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CD3C6C" w14:textId="77777777" w:rsidR="00F06EA4" w:rsidRDefault="00836DDE" w:rsidP="00836DDE">
      <w:pPr>
        <w:tabs>
          <w:tab w:val="clear" w:pos="5387"/>
          <w:tab w:val="clear" w:pos="7938"/>
          <w:tab w:val="left" w:pos="2580"/>
        </w:tabs>
      </w:pPr>
      <w:r>
        <w:tab/>
      </w:r>
    </w:p>
    <w:tbl>
      <w:tblPr>
        <w:tblW w:w="942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29"/>
        <w:gridCol w:w="3897"/>
      </w:tblGrid>
      <w:tr w:rsidR="000B20D8" w14:paraId="66DAF735" w14:textId="77777777" w:rsidTr="00920BF2">
        <w:trPr>
          <w:trHeight w:hRule="exact" w:val="1701"/>
        </w:trPr>
        <w:tc>
          <w:tcPr>
            <w:tcW w:w="5529" w:type="dxa"/>
          </w:tcPr>
          <w:p w14:paraId="3893A99E" w14:textId="240DAF06" w:rsidR="000B20D8" w:rsidRPr="00C75B1A" w:rsidRDefault="00C75B1A" w:rsidP="00E6168A">
            <w:pPr>
              <w:rPr>
                <w:sz w:val="20"/>
                <w:szCs w:val="20"/>
              </w:rPr>
            </w:pPr>
            <w:r w:rsidRPr="00D66610">
              <w:rPr>
                <w:rFonts w:eastAsia="Arial"/>
              </w:rPr>
              <w:t>Information till fastighetsägare</w:t>
            </w:r>
            <w:r>
              <w:rPr>
                <w:rFonts w:eastAsia="Arial"/>
              </w:rPr>
              <w:br/>
            </w:r>
            <w:r w:rsidRPr="00496A4A">
              <w:t>Katrineholm, 21 mars 2025</w:t>
            </w:r>
          </w:p>
        </w:tc>
        <w:tc>
          <w:tcPr>
            <w:tcW w:w="3897" w:type="dxa"/>
          </w:tcPr>
          <w:p w14:paraId="13DED696" w14:textId="77777777" w:rsidR="000B20D8" w:rsidRDefault="0055779F" w:rsidP="00A553BE">
            <w:pPr>
              <w:pStyle w:val="Adress"/>
            </w:pPr>
            <w:r>
              <w:t xml:space="preserve">Klicka här för att lägga till </w:t>
            </w:r>
            <w:r w:rsidR="00B96B43">
              <w:t>mottagare</w:t>
            </w:r>
            <w:r w:rsidR="00BF0B44">
              <w:fldChar w:fldCharType="begin"/>
            </w:r>
            <w:r w:rsidR="000B20D8">
              <w:instrText xml:space="preserve">  </w:instrText>
            </w:r>
            <w:r w:rsidR="00BF0B44">
              <w:fldChar w:fldCharType="end"/>
            </w:r>
          </w:p>
        </w:tc>
      </w:tr>
    </w:tbl>
    <w:p w14:paraId="11647DE6" w14:textId="77777777" w:rsidR="00C75B1A" w:rsidRPr="00496A4A" w:rsidRDefault="00C75B1A" w:rsidP="00C75B1A">
      <w:pPr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Ledningsförnyelse nära din fastighet</w:t>
      </w:r>
    </w:p>
    <w:p w14:paraId="573E9E85" w14:textId="77777777" w:rsidR="00C75B1A" w:rsidRDefault="00C75B1A" w:rsidP="00C75B1A">
      <w:pPr>
        <w:rPr>
          <w:rFonts w:eastAsia="Arial"/>
        </w:rPr>
      </w:pPr>
    </w:p>
    <w:p w14:paraId="1854367A" w14:textId="3AB5A32A" w:rsidR="00C75B1A" w:rsidRDefault="00C75B1A" w:rsidP="00C75B1A">
      <w:pPr>
        <w:rPr>
          <w:rFonts w:eastAsia="Arial"/>
        </w:rPr>
      </w:pPr>
      <w:r>
        <w:rPr>
          <w:rFonts w:eastAsia="Arial"/>
        </w:rPr>
        <w:t>Med anledning av dåligt</w:t>
      </w:r>
      <w:r w:rsidRPr="00496A4A">
        <w:rPr>
          <w:rFonts w:eastAsia="Arial"/>
        </w:rPr>
        <w:t xml:space="preserve"> skick </w:t>
      </w:r>
      <w:r>
        <w:rPr>
          <w:rFonts w:eastAsia="Arial"/>
        </w:rPr>
        <w:t xml:space="preserve">på ledningsnätet i området Österåker Säby i Vingåker kommun kommer Sörmland Vatten utföra arbete med att </w:t>
      </w:r>
      <w:r w:rsidRPr="00496A4A">
        <w:rPr>
          <w:rFonts w:eastAsia="Arial"/>
        </w:rPr>
        <w:t>byta</w:t>
      </w:r>
      <w:r>
        <w:rPr>
          <w:rFonts w:eastAsia="Arial"/>
        </w:rPr>
        <w:t xml:space="preserve"> </w:t>
      </w:r>
      <w:r w:rsidRPr="00496A4A">
        <w:rPr>
          <w:rFonts w:eastAsia="Arial"/>
        </w:rPr>
        <w:t>ut</w:t>
      </w:r>
      <w:r>
        <w:rPr>
          <w:rFonts w:eastAsia="Arial"/>
        </w:rPr>
        <w:t xml:space="preserve"> </w:t>
      </w:r>
      <w:r w:rsidRPr="00496A4A">
        <w:rPr>
          <w:rFonts w:eastAsia="Arial"/>
        </w:rPr>
        <w:t xml:space="preserve">vatten-, spill- och </w:t>
      </w:r>
      <w:r w:rsidR="008F4964" w:rsidRPr="008F4964">
        <w:rPr>
          <w:rFonts w:eastAsia="Arial"/>
        </w:rPr>
        <w:t>Svaab Österåker Säby 2025-03-21</w:t>
      </w:r>
      <w:r w:rsidRPr="00496A4A">
        <w:rPr>
          <w:rFonts w:eastAsia="Arial"/>
        </w:rPr>
        <w:t>dagvattenledningar</w:t>
      </w:r>
      <w:r>
        <w:rPr>
          <w:rFonts w:eastAsia="Arial"/>
        </w:rPr>
        <w:t>.</w:t>
      </w:r>
    </w:p>
    <w:p w14:paraId="71BA97D8" w14:textId="77777777" w:rsidR="00C75B1A" w:rsidRDefault="00C75B1A" w:rsidP="00C75B1A">
      <w:pPr>
        <w:rPr>
          <w:rFonts w:eastAsia="Arial"/>
        </w:rPr>
      </w:pPr>
    </w:p>
    <w:p w14:paraId="1E603C25" w14:textId="77777777" w:rsidR="00C75B1A" w:rsidRPr="00672992" w:rsidRDefault="00C75B1A" w:rsidP="00C75B1A">
      <w:pPr>
        <w:rPr>
          <w:rFonts w:eastAsia="Arial"/>
        </w:rPr>
      </w:pPr>
      <w:r w:rsidRPr="00672992">
        <w:rPr>
          <w:rFonts w:eastAsia="Arial"/>
        </w:rPr>
        <w:t>Preliminär byggstart</w:t>
      </w:r>
      <w:r>
        <w:rPr>
          <w:rFonts w:eastAsia="Arial"/>
        </w:rPr>
        <w:t xml:space="preserve"> är </w:t>
      </w:r>
      <w:r w:rsidRPr="00672992">
        <w:rPr>
          <w:rFonts w:eastAsia="Arial"/>
        </w:rPr>
        <w:t>28 mars 2025</w:t>
      </w:r>
      <w:r>
        <w:rPr>
          <w:rFonts w:eastAsia="Arial"/>
        </w:rPr>
        <w:t>.</w:t>
      </w:r>
    </w:p>
    <w:p w14:paraId="6CF028E3" w14:textId="77777777" w:rsidR="00C75B1A" w:rsidRDefault="00C75B1A" w:rsidP="00C75B1A"/>
    <w:p w14:paraId="545D7750" w14:textId="77777777" w:rsidR="00C75B1A" w:rsidRPr="00496A4A" w:rsidRDefault="00C75B1A" w:rsidP="00C75B1A">
      <w:pPr>
        <w:rPr>
          <w:b/>
          <w:bCs/>
        </w:rPr>
      </w:pPr>
      <w:r>
        <w:rPr>
          <w:b/>
          <w:bCs/>
        </w:rPr>
        <w:t>Så kan det påverka dig</w:t>
      </w:r>
    </w:p>
    <w:p w14:paraId="20B712CE" w14:textId="2CAB8240" w:rsidR="00C75B1A" w:rsidRPr="00AD0077" w:rsidRDefault="00C75B1A" w:rsidP="00C75B1A">
      <w:r>
        <w:t>Inom kort börjar vi med att gräva och byta ut ledningar. Ett arbete som</w:t>
      </w:r>
      <w:r w:rsidRPr="00496A4A">
        <w:t xml:space="preserve"> kan påverka din fastighet om ledningarna är placerade på eller i närheten av din tomt</w:t>
      </w:r>
      <w:r>
        <w:t xml:space="preserve">. </w:t>
      </w:r>
      <w:r w:rsidRPr="00D66610">
        <w:t xml:space="preserve">Vårt mål är </w:t>
      </w:r>
      <w:r>
        <w:t xml:space="preserve">alltid </w:t>
      </w:r>
      <w:r w:rsidRPr="00D66610">
        <w:t xml:space="preserve">att </w:t>
      </w:r>
      <w:r>
        <w:t xml:space="preserve">undvika att </w:t>
      </w:r>
      <w:r w:rsidRPr="00D66610">
        <w:t>stör</w:t>
      </w:r>
      <w:r>
        <w:t>a</w:t>
      </w:r>
      <w:r w:rsidRPr="00D66610">
        <w:t xml:space="preserve"> dig som fastighetsägare</w:t>
      </w:r>
      <w:r>
        <w:t xml:space="preserve">. Vid behov </w:t>
      </w:r>
      <w:r w:rsidRPr="00D66610">
        <w:t>återstäl</w:t>
      </w:r>
      <w:r>
        <w:t>ler vi</w:t>
      </w:r>
      <w:r w:rsidRPr="00D66610">
        <w:t xml:space="preserve"> mark till ursprunglig</w:t>
      </w:r>
      <w:r>
        <w:t xml:space="preserve">t </w:t>
      </w:r>
      <w:r w:rsidRPr="00D66610">
        <w:t>skick</w:t>
      </w:r>
      <w:r>
        <w:t xml:space="preserve"> </w:t>
      </w:r>
      <w:r w:rsidRPr="00D66610">
        <w:t>så långt det är möjligt efter avslutat arbete.</w:t>
      </w:r>
    </w:p>
    <w:p w14:paraId="2A591B0A" w14:textId="77777777" w:rsidR="00C75B1A" w:rsidRDefault="00C75B1A" w:rsidP="00C75B1A">
      <w:pPr>
        <w:rPr>
          <w:rFonts w:eastAsia="Arial"/>
        </w:rPr>
      </w:pPr>
    </w:p>
    <w:p w14:paraId="376F1CEF" w14:textId="77777777" w:rsidR="00C75B1A" w:rsidRDefault="00C75B1A" w:rsidP="00C75B1A">
      <w:pPr>
        <w:rPr>
          <w:rFonts w:eastAsia="Arial"/>
        </w:rPr>
      </w:pPr>
      <w:r w:rsidRPr="00496A4A">
        <w:rPr>
          <w:rFonts w:eastAsia="Arial"/>
        </w:rPr>
        <w:t>Vi vill att du känner dig trygg genom hela processen och kommer att kontakta dig inom kort för att diskutera nästa steg. Tveka inte att höra av dig med eventuella frågor.</w:t>
      </w:r>
    </w:p>
    <w:p w14:paraId="3CB5CF8C" w14:textId="77777777" w:rsidR="00C75B1A" w:rsidRDefault="00C75B1A" w:rsidP="00C75B1A">
      <w:pPr>
        <w:rPr>
          <w:rFonts w:eastAsia="Arial"/>
        </w:rPr>
      </w:pPr>
    </w:p>
    <w:p w14:paraId="25E7F5B8" w14:textId="77777777" w:rsidR="00C75B1A" w:rsidRPr="00496A4A" w:rsidRDefault="00C75B1A" w:rsidP="00C75B1A">
      <w:pPr>
        <w:rPr>
          <w:rFonts w:eastAsia="Arial"/>
        </w:rPr>
      </w:pPr>
      <w:r>
        <w:rPr>
          <w:rFonts w:eastAsia="Arial"/>
        </w:rPr>
        <w:t>Du kan läsa mer om våra pågående projekt på sormlandvatten.se.</w:t>
      </w:r>
    </w:p>
    <w:p w14:paraId="4ECA4EBD" w14:textId="77777777" w:rsidR="00C75B1A" w:rsidRDefault="00C75B1A" w:rsidP="00C75B1A">
      <w:pPr>
        <w:rPr>
          <w:rFonts w:eastAsia="Arial"/>
        </w:rPr>
      </w:pPr>
    </w:p>
    <w:p w14:paraId="7EB7096E" w14:textId="310A60CB" w:rsidR="00C75B1A" w:rsidRDefault="00C75B1A" w:rsidP="00C75B1A">
      <w:pPr>
        <w:rPr>
          <w:rFonts w:eastAsia="Arial"/>
        </w:rPr>
      </w:pPr>
      <w:r w:rsidRPr="00496A4A">
        <w:rPr>
          <w:rFonts w:eastAsia="Arial"/>
        </w:rPr>
        <w:t>Med vänliga hälsningar</w:t>
      </w:r>
    </w:p>
    <w:p w14:paraId="299DD040" w14:textId="77777777" w:rsidR="00C75B1A" w:rsidRDefault="00C75B1A" w:rsidP="00C75B1A">
      <w:pPr>
        <w:rPr>
          <w:rFonts w:eastAsia="Arial"/>
        </w:rPr>
      </w:pPr>
    </w:p>
    <w:p w14:paraId="264AF387" w14:textId="77777777" w:rsidR="00C75B1A" w:rsidRDefault="00C75B1A" w:rsidP="00C75B1A">
      <w:pPr>
        <w:rPr>
          <w:rFonts w:eastAsia="Arial"/>
        </w:rPr>
      </w:pPr>
      <w:r>
        <w:rPr>
          <w:rFonts w:eastAsia="Arial"/>
        </w:rPr>
        <w:t>Sörmland Vatten</w:t>
      </w:r>
    </w:p>
    <w:p w14:paraId="6D9C6B8C" w14:textId="77777777" w:rsidR="00E008C6" w:rsidRDefault="00E008C6" w:rsidP="00E008C6">
      <w:pPr>
        <w:rPr>
          <w:rFonts w:eastAsia="Arial"/>
        </w:rPr>
      </w:pPr>
      <w:r w:rsidRPr="00496A4A">
        <w:rPr>
          <w:rFonts w:eastAsia="Arial"/>
        </w:rPr>
        <w:t xml:space="preserve">Shafaq Alabada, </w:t>
      </w:r>
      <w:r>
        <w:rPr>
          <w:rFonts w:eastAsia="Arial"/>
        </w:rPr>
        <w:t>p</w:t>
      </w:r>
      <w:r w:rsidRPr="00496A4A">
        <w:rPr>
          <w:rFonts w:eastAsia="Arial"/>
        </w:rPr>
        <w:t>rojektledare</w:t>
      </w:r>
    </w:p>
    <w:p w14:paraId="1067DB00" w14:textId="39D28239" w:rsidR="00A553BE" w:rsidRPr="00C75B1A" w:rsidRDefault="00C75B1A" w:rsidP="00026E12">
      <w:pPr>
        <w:rPr>
          <w:rFonts w:eastAsia="Arial"/>
        </w:rPr>
      </w:pPr>
      <w:r>
        <w:rPr>
          <w:rFonts w:eastAsia="Arial"/>
        </w:rPr>
        <w:t xml:space="preserve">Kundservice </w:t>
      </w:r>
      <w:r w:rsidRPr="00496A4A">
        <w:rPr>
          <w:rFonts w:eastAsia="Arial"/>
        </w:rPr>
        <w:t>0150</w:t>
      </w:r>
      <w:r>
        <w:rPr>
          <w:rFonts w:eastAsia="Arial"/>
        </w:rPr>
        <w:t>-</w:t>
      </w:r>
      <w:r w:rsidRPr="00496A4A">
        <w:rPr>
          <w:rFonts w:eastAsia="Arial"/>
        </w:rPr>
        <w:t>800</w:t>
      </w:r>
      <w:r>
        <w:rPr>
          <w:rFonts w:eastAsia="Arial"/>
        </w:rPr>
        <w:t> </w:t>
      </w:r>
      <w:r w:rsidRPr="00496A4A">
        <w:rPr>
          <w:rFonts w:eastAsia="Arial"/>
        </w:rPr>
        <w:t>100</w:t>
      </w:r>
    </w:p>
    <w:sectPr w:rsidR="00A553BE" w:rsidRPr="00C75B1A" w:rsidSect="00836DDE">
      <w:headerReference w:type="default" r:id="rId9"/>
      <w:headerReference w:type="first" r:id="rId10"/>
      <w:footerReference w:type="first" r:id="rId11"/>
      <w:pgSz w:w="11907" w:h="16840" w:code="9"/>
      <w:pgMar w:top="2836" w:right="1418" w:bottom="2835" w:left="1276" w:header="851" w:footer="0" w:gutter="0"/>
      <w:paperSrc w:first="7" w:other="7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55AC70" w14:textId="77777777" w:rsidR="00C75B1A" w:rsidRDefault="00C75B1A">
      <w:r>
        <w:separator/>
      </w:r>
    </w:p>
  </w:endnote>
  <w:endnote w:type="continuationSeparator" w:id="0">
    <w:p w14:paraId="1442066F" w14:textId="77777777" w:rsidR="00C75B1A" w:rsidRDefault="00C75B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-Condense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10E719" w14:textId="77777777" w:rsidR="00F156C4" w:rsidRDefault="00F156C4" w:rsidP="00C740F3">
    <w:pPr>
      <w:pStyle w:val="Sidfot"/>
    </w:pPr>
  </w:p>
  <w:p w14:paraId="3F7E9335" w14:textId="77777777" w:rsidR="00F156C4" w:rsidRDefault="00F156C4" w:rsidP="00C740F3">
    <w:pPr>
      <w:pStyle w:val="Sidfot"/>
    </w:pPr>
  </w:p>
  <w:p w14:paraId="75E22C05" w14:textId="77777777" w:rsidR="00F156C4" w:rsidRPr="00E85BA2" w:rsidRDefault="00F156C4" w:rsidP="00C740F3">
    <w:pPr>
      <w:pStyle w:val="Sidfot"/>
    </w:pPr>
  </w:p>
  <w:p w14:paraId="00BFBEDF" w14:textId="77777777" w:rsidR="00FD4CA5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>Post</w:t>
    </w:r>
    <w:r w:rsidR="00FD4CA5" w:rsidRPr="00A553BE">
      <w:rPr>
        <w:lang w:val="sv-SE"/>
      </w:rPr>
      <w:t>- och faktura</w:t>
    </w:r>
    <w:r w:rsidRPr="00A553BE">
      <w:rPr>
        <w:lang w:val="sv-SE"/>
      </w:rPr>
      <w:t>adress</w:t>
    </w:r>
  </w:p>
  <w:p w14:paraId="570A18A6" w14:textId="77777777" w:rsidR="00FD4CA5" w:rsidRPr="00A553BE" w:rsidRDefault="00FD4CA5" w:rsidP="00C740F3">
    <w:pPr>
      <w:pStyle w:val="Sidfot"/>
      <w:rPr>
        <w:lang w:val="sv-SE"/>
      </w:rPr>
    </w:pPr>
  </w:p>
  <w:p w14:paraId="39607584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Sörmland Vatten och</w:t>
    </w:r>
    <w:r w:rsidR="00305CBD" w:rsidRPr="00A553BE">
      <w:rPr>
        <w:lang w:val="sv-SE"/>
      </w:rPr>
      <w:t xml:space="preserve"> </w:t>
    </w:r>
    <w:r w:rsidRPr="00A553BE">
      <w:rPr>
        <w:lang w:val="sv-SE"/>
      </w:rPr>
      <w:t>Avfall AB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 xml:space="preserve">Orgnr </w:t>
    </w:r>
    <w:r w:rsidRPr="00A553BE">
      <w:rPr>
        <w:lang w:val="sv-SE"/>
      </w:rPr>
      <w:t>556742-9302</w:t>
    </w:r>
    <w:r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Telefon</w:t>
    </w:r>
    <w:r w:rsidR="00F156C4" w:rsidRPr="00A553BE">
      <w:rPr>
        <w:lang w:val="sv-SE"/>
      </w:rPr>
      <w:tab/>
      <w:t>0150-</w:t>
    </w:r>
    <w:r w:rsidRPr="00A553BE">
      <w:rPr>
        <w:lang w:val="sv-SE"/>
      </w:rPr>
      <w:t>800 100</w:t>
    </w:r>
  </w:p>
  <w:p w14:paraId="44892CC2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Vingåkersvägen 18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Regnr för moms SE556</w:t>
    </w:r>
    <w:r w:rsidRPr="00A553BE">
      <w:rPr>
        <w:lang w:val="sv-SE"/>
      </w:rPr>
      <w:t>7429302</w:t>
    </w:r>
    <w:r w:rsidR="00F156C4" w:rsidRPr="00A553BE">
      <w:rPr>
        <w:lang w:val="sv-SE"/>
      </w:rPr>
      <w:t>01</w:t>
    </w:r>
    <w:r w:rsidR="00F156C4" w:rsidRPr="00A553BE">
      <w:rPr>
        <w:lang w:val="sv-SE"/>
      </w:rPr>
      <w:tab/>
      <w:t>Fax</w:t>
    </w:r>
    <w:r w:rsidR="00F156C4" w:rsidRPr="00A553BE">
      <w:rPr>
        <w:lang w:val="sv-SE"/>
      </w:rPr>
      <w:tab/>
    </w:r>
    <w:r w:rsidR="00BF0B44">
      <w:fldChar w:fldCharType="begin"/>
    </w:r>
    <w:r w:rsidR="009D53E5" w:rsidRPr="00A553BE">
      <w:rPr>
        <w:lang w:val="sv-SE"/>
      </w:rPr>
      <w:instrText xml:space="preserve"> USERADDRESS   \* MERGEFORMAT </w:instrText>
    </w:r>
    <w:r w:rsidR="00BF0B44">
      <w:fldChar w:fldCharType="end"/>
    </w:r>
  </w:p>
  <w:p w14:paraId="5D86E637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 xml:space="preserve">641 </w:t>
    </w:r>
    <w:r w:rsidR="00FD4CA5" w:rsidRPr="00A553BE">
      <w:rPr>
        <w:lang w:val="sv-SE"/>
      </w:rPr>
      <w:t>5</w:t>
    </w:r>
    <w:r w:rsidRPr="00A553BE">
      <w:rPr>
        <w:lang w:val="sv-SE"/>
      </w:rPr>
      <w:t>1 Katrineholm</w:t>
    </w: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>Företaget innehar F-skattebevis</w:t>
    </w:r>
    <w:r w:rsidRPr="00A553BE">
      <w:rPr>
        <w:lang w:val="sv-SE"/>
      </w:rPr>
      <w:tab/>
      <w:t>www.</w:t>
    </w:r>
    <w:r w:rsidR="00FD4CA5" w:rsidRPr="00A553BE">
      <w:rPr>
        <w:lang w:val="sv-SE"/>
      </w:rPr>
      <w:t>sormlandvatten</w:t>
    </w:r>
    <w:r w:rsidRPr="00A553BE">
      <w:rPr>
        <w:lang w:val="sv-SE"/>
      </w:rPr>
      <w:t>.se</w:t>
    </w:r>
  </w:p>
  <w:p w14:paraId="1B3AC0B9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 xml:space="preserve">Styrelsens säte: </w:t>
    </w:r>
    <w:r w:rsidR="00FD4CA5" w:rsidRPr="00A553BE">
      <w:rPr>
        <w:lang w:val="sv-SE"/>
      </w:rPr>
      <w:t>Katrineholm</w:t>
    </w:r>
    <w:r w:rsidRPr="00A553BE">
      <w:rPr>
        <w:lang w:val="sv-SE"/>
      </w:rPr>
      <w:tab/>
    </w:r>
    <w:r w:rsidR="00FD4CA5" w:rsidRPr="00A553BE">
      <w:rPr>
        <w:lang w:val="sv-SE"/>
      </w:rPr>
      <w:t>kundtjanst@sormlandvtten.</w:t>
    </w:r>
    <w:r w:rsidRPr="00A553BE">
      <w:rPr>
        <w:lang w:val="sv-SE"/>
      </w:rPr>
      <w:t>se</w:t>
    </w:r>
  </w:p>
  <w:p w14:paraId="38002C89" w14:textId="77777777" w:rsidR="00F156C4" w:rsidRPr="00A553BE" w:rsidRDefault="00F156C4" w:rsidP="00C740F3">
    <w:pPr>
      <w:pStyle w:val="Sidfot"/>
      <w:rPr>
        <w:lang w:val="sv-S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B08E93" w14:textId="77777777" w:rsidR="00C75B1A" w:rsidRDefault="00C75B1A">
      <w:r>
        <w:separator/>
      </w:r>
    </w:p>
  </w:footnote>
  <w:footnote w:type="continuationSeparator" w:id="0">
    <w:p w14:paraId="26F8D087" w14:textId="77777777" w:rsidR="00C75B1A" w:rsidRDefault="00C75B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770F7F" w14:textId="77777777" w:rsidR="00662723" w:rsidRDefault="00753633" w:rsidP="00836DDE">
    <w:pPr>
      <w:pStyle w:val="Sidhuvud"/>
      <w:ind w:left="-851"/>
      <w:jc w:val="both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2BB32B1" wp14:editId="7E94FEC4">
          <wp:simplePos x="0" y="0"/>
          <wp:positionH relativeFrom="column">
            <wp:posOffset>-19685</wp:posOffset>
          </wp:positionH>
          <wp:positionV relativeFrom="paragraph">
            <wp:posOffset>0</wp:posOffset>
          </wp:positionV>
          <wp:extent cx="2494280" cy="363220"/>
          <wp:effectExtent l="0" t="0" r="1270" b="0"/>
          <wp:wrapTight wrapText="bothSides">
            <wp:wrapPolygon edited="0">
              <wp:start x="165" y="0"/>
              <wp:lineTo x="0" y="9063"/>
              <wp:lineTo x="0" y="18126"/>
              <wp:lineTo x="330" y="20392"/>
              <wp:lineTo x="2804" y="20392"/>
              <wp:lineTo x="21446" y="16993"/>
              <wp:lineTo x="21446" y="6797"/>
              <wp:lineTo x="3134" y="0"/>
              <wp:lineTo x="165" y="0"/>
            </wp:wrapPolygon>
          </wp:wrapTight>
          <wp:docPr id="75" name="Bildobjekt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280" cy="3632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36DDE">
      <w:t xml:space="preserve">  </w:t>
    </w:r>
  </w:p>
  <w:p w14:paraId="689A77F7" w14:textId="77777777" w:rsidR="00836DDE" w:rsidRDefault="00836DDE" w:rsidP="00836DDE">
    <w:pPr>
      <w:pStyle w:val="Sidhuvud"/>
      <w:ind w:left="-851"/>
      <w:jc w:val="both"/>
    </w:pPr>
  </w:p>
  <w:p w14:paraId="08F93040" w14:textId="77777777" w:rsidR="00836DDE" w:rsidRDefault="00836DDE" w:rsidP="00836DDE">
    <w:pPr>
      <w:pStyle w:val="Sidhuvud"/>
      <w:ind w:left="-851"/>
      <w:jc w:val="both"/>
    </w:pPr>
  </w:p>
  <w:p w14:paraId="5ABCC1D8" w14:textId="29C2E598" w:rsidR="00836DDE" w:rsidRDefault="00836DDE" w:rsidP="00C75B1A">
    <w:pPr>
      <w:pStyle w:val="Sidhuvud"/>
      <w:ind w:left="709"/>
    </w:pPr>
    <w:r>
      <w:t xml:space="preserve">Sörmland Vatten och </w:t>
    </w:r>
    <w:r w:rsidR="00031FBA">
      <w:t>A</w:t>
    </w:r>
    <w:r>
      <w:t>vfall AB</w:t>
    </w:r>
    <w:r>
      <w:br/>
      <w:t xml:space="preserve">Vingåkersvägen 18, 641 </w:t>
    </w:r>
    <w:r w:rsidR="00422B62">
      <w:t>51</w:t>
    </w:r>
    <w:r>
      <w:t xml:space="preserve"> Katrineholm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7EEB60" w14:textId="77777777" w:rsidR="00F156C4" w:rsidRPr="00715DF3" w:rsidRDefault="00F156C4" w:rsidP="001761AF">
    <w:pPr>
      <w:pStyle w:val="Sidhuvud"/>
      <w:ind w:right="-1135"/>
    </w:pPr>
    <w:r w:rsidRPr="00715DF3">
      <w:tab/>
      <w:t>Datum</w:t>
    </w:r>
    <w:r w:rsidRPr="00715DF3">
      <w:tab/>
      <w:t>Beteckning</w:t>
    </w:r>
    <w:r w:rsidRPr="00715DF3">
      <w:tab/>
      <w:t>Sida</w:t>
    </w:r>
  </w:p>
  <w:p w14:paraId="321891C0" w14:textId="163012CD" w:rsidR="00F156C4" w:rsidRPr="009062B6" w:rsidRDefault="00F156C4" w:rsidP="001761AF">
    <w:pPr>
      <w:pStyle w:val="Adress"/>
      <w:ind w:right="-1135"/>
    </w:pPr>
    <w:r w:rsidRPr="009062B6">
      <w:tab/>
    </w:r>
    <w:r w:rsidR="00E45735">
      <w:fldChar w:fldCharType="begin"/>
    </w:r>
    <w:r w:rsidR="00E45735">
      <w:instrText xml:space="preserve"> TIME \@ "yyyy-MM-dd" </w:instrText>
    </w:r>
    <w:r w:rsidR="00E45735">
      <w:fldChar w:fldCharType="separate"/>
    </w:r>
    <w:r w:rsidR="00E008C6">
      <w:rPr>
        <w:noProof/>
      </w:rPr>
      <w:t>2025-03-21</w:t>
    </w:r>
    <w:r w:rsidR="00E45735">
      <w:rPr>
        <w:noProof/>
      </w:rPr>
      <w:fldChar w:fldCharType="end"/>
    </w:r>
    <w:r>
      <w:tab/>
    </w:r>
    <w:r>
      <w:tab/>
    </w:r>
    <w:r w:rsidR="00BF0B44" w:rsidRPr="009062B6">
      <w:fldChar w:fldCharType="begin"/>
    </w:r>
    <w:r w:rsidRPr="009062B6">
      <w:instrText xml:space="preserve">  </w:instrText>
    </w:r>
    <w:r w:rsidR="00BF0B44" w:rsidRPr="009062B6">
      <w:fldChar w:fldCharType="end"/>
    </w:r>
    <w:r w:rsidR="00E45735">
      <w:fldChar w:fldCharType="begin"/>
    </w:r>
    <w:r w:rsidR="00E45735">
      <w:instrText xml:space="preserve"> PAGE  \* LOWER </w:instrText>
    </w:r>
    <w:r w:rsidR="00E45735">
      <w:fldChar w:fldCharType="separate"/>
    </w:r>
    <w:r w:rsidR="00C8701D">
      <w:rPr>
        <w:noProof/>
      </w:rPr>
      <w:t>1</w:t>
    </w:r>
    <w:r w:rsidR="00E45735">
      <w:rPr>
        <w:noProof/>
      </w:rPr>
      <w:fldChar w:fldCharType="end"/>
    </w:r>
    <w:r w:rsidRPr="009062B6">
      <w:t>(</w:t>
    </w:r>
    <w:r w:rsidR="007959A8">
      <w:fldChar w:fldCharType="begin"/>
    </w:r>
    <w:r w:rsidR="007959A8">
      <w:instrText xml:space="preserve"> NUMPAGES  \* LOWER </w:instrText>
    </w:r>
    <w:r w:rsidR="007959A8">
      <w:fldChar w:fldCharType="separate"/>
    </w:r>
    <w:r w:rsidR="007959A8">
      <w:rPr>
        <w:noProof/>
      </w:rPr>
      <w:t>1</w:t>
    </w:r>
    <w:r w:rsidR="007959A8">
      <w:rPr>
        <w:noProof/>
      </w:rPr>
      <w:fldChar w:fldCharType="end"/>
    </w:r>
    <w:r w:rsidRPr="009062B6"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autoHyphenation/>
  <w:hyphenationZone w:val="425"/>
  <w:doNotHyphenateCaps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B1A"/>
    <w:rsid w:val="0002699C"/>
    <w:rsid w:val="00026E12"/>
    <w:rsid w:val="00031FBA"/>
    <w:rsid w:val="000840E8"/>
    <w:rsid w:val="000B20D8"/>
    <w:rsid w:val="000B5C7F"/>
    <w:rsid w:val="001761AF"/>
    <w:rsid w:val="00180236"/>
    <w:rsid w:val="001927EA"/>
    <w:rsid w:val="001B2156"/>
    <w:rsid w:val="001B44BE"/>
    <w:rsid w:val="001C3151"/>
    <w:rsid w:val="0022066A"/>
    <w:rsid w:val="00224A12"/>
    <w:rsid w:val="0024591B"/>
    <w:rsid w:val="00246216"/>
    <w:rsid w:val="00262A89"/>
    <w:rsid w:val="00280D2C"/>
    <w:rsid w:val="002C343F"/>
    <w:rsid w:val="002C6A6A"/>
    <w:rsid w:val="002F6EBD"/>
    <w:rsid w:val="00305CBD"/>
    <w:rsid w:val="00337729"/>
    <w:rsid w:val="00384353"/>
    <w:rsid w:val="00387932"/>
    <w:rsid w:val="003B0B44"/>
    <w:rsid w:val="003D3CDE"/>
    <w:rsid w:val="003D43E6"/>
    <w:rsid w:val="004160A6"/>
    <w:rsid w:val="00422B62"/>
    <w:rsid w:val="00424DA6"/>
    <w:rsid w:val="004378A0"/>
    <w:rsid w:val="00466259"/>
    <w:rsid w:val="00475BD4"/>
    <w:rsid w:val="004839A8"/>
    <w:rsid w:val="00495E08"/>
    <w:rsid w:val="004A4745"/>
    <w:rsid w:val="004E10A6"/>
    <w:rsid w:val="004E6647"/>
    <w:rsid w:val="004F69BB"/>
    <w:rsid w:val="00531E63"/>
    <w:rsid w:val="005443D5"/>
    <w:rsid w:val="0055779F"/>
    <w:rsid w:val="00575FF7"/>
    <w:rsid w:val="00590246"/>
    <w:rsid w:val="0059366A"/>
    <w:rsid w:val="005B54FC"/>
    <w:rsid w:val="00616FCE"/>
    <w:rsid w:val="00662723"/>
    <w:rsid w:val="006631CC"/>
    <w:rsid w:val="006731FC"/>
    <w:rsid w:val="0068117F"/>
    <w:rsid w:val="0068435E"/>
    <w:rsid w:val="0069750A"/>
    <w:rsid w:val="006A393A"/>
    <w:rsid w:val="006E2E9C"/>
    <w:rsid w:val="006F3E3C"/>
    <w:rsid w:val="00715DF3"/>
    <w:rsid w:val="007265D8"/>
    <w:rsid w:val="00753633"/>
    <w:rsid w:val="00770B89"/>
    <w:rsid w:val="00780311"/>
    <w:rsid w:val="007807EC"/>
    <w:rsid w:val="00781537"/>
    <w:rsid w:val="007959A8"/>
    <w:rsid w:val="007A44A0"/>
    <w:rsid w:val="007C1BE2"/>
    <w:rsid w:val="00811896"/>
    <w:rsid w:val="00812C7F"/>
    <w:rsid w:val="00813711"/>
    <w:rsid w:val="008141A9"/>
    <w:rsid w:val="00836DDE"/>
    <w:rsid w:val="00840101"/>
    <w:rsid w:val="00846D36"/>
    <w:rsid w:val="008471E6"/>
    <w:rsid w:val="0085021D"/>
    <w:rsid w:val="00852C89"/>
    <w:rsid w:val="008664A3"/>
    <w:rsid w:val="008914E5"/>
    <w:rsid w:val="00894E75"/>
    <w:rsid w:val="008B0929"/>
    <w:rsid w:val="008B0A20"/>
    <w:rsid w:val="008E1353"/>
    <w:rsid w:val="008E40DF"/>
    <w:rsid w:val="008F4964"/>
    <w:rsid w:val="00903CC1"/>
    <w:rsid w:val="009062B6"/>
    <w:rsid w:val="00913CBE"/>
    <w:rsid w:val="00920BF2"/>
    <w:rsid w:val="00930874"/>
    <w:rsid w:val="00946C53"/>
    <w:rsid w:val="00980B29"/>
    <w:rsid w:val="009B04ED"/>
    <w:rsid w:val="009C3175"/>
    <w:rsid w:val="009C4664"/>
    <w:rsid w:val="009D53E5"/>
    <w:rsid w:val="009D6152"/>
    <w:rsid w:val="009E6F5C"/>
    <w:rsid w:val="00A04EF5"/>
    <w:rsid w:val="00A07FF6"/>
    <w:rsid w:val="00A25024"/>
    <w:rsid w:val="00A274C2"/>
    <w:rsid w:val="00A44817"/>
    <w:rsid w:val="00A52474"/>
    <w:rsid w:val="00A553BE"/>
    <w:rsid w:val="00A617E7"/>
    <w:rsid w:val="00AA199C"/>
    <w:rsid w:val="00AE27B2"/>
    <w:rsid w:val="00B01058"/>
    <w:rsid w:val="00B06684"/>
    <w:rsid w:val="00B2552E"/>
    <w:rsid w:val="00B87226"/>
    <w:rsid w:val="00B94F36"/>
    <w:rsid w:val="00B96B43"/>
    <w:rsid w:val="00BA6E75"/>
    <w:rsid w:val="00BA76E4"/>
    <w:rsid w:val="00BF0B44"/>
    <w:rsid w:val="00C0381B"/>
    <w:rsid w:val="00C202E7"/>
    <w:rsid w:val="00C51EEF"/>
    <w:rsid w:val="00C532E0"/>
    <w:rsid w:val="00C740F3"/>
    <w:rsid w:val="00C75B1A"/>
    <w:rsid w:val="00C8701D"/>
    <w:rsid w:val="00CA6EB3"/>
    <w:rsid w:val="00CB0C12"/>
    <w:rsid w:val="00CB5E10"/>
    <w:rsid w:val="00CC7ED0"/>
    <w:rsid w:val="00CD6A38"/>
    <w:rsid w:val="00CF3A34"/>
    <w:rsid w:val="00D102CD"/>
    <w:rsid w:val="00D20899"/>
    <w:rsid w:val="00D256EB"/>
    <w:rsid w:val="00D30678"/>
    <w:rsid w:val="00D37FA2"/>
    <w:rsid w:val="00D55C52"/>
    <w:rsid w:val="00D57351"/>
    <w:rsid w:val="00D61784"/>
    <w:rsid w:val="00D92765"/>
    <w:rsid w:val="00D976AF"/>
    <w:rsid w:val="00D97CD3"/>
    <w:rsid w:val="00DB5883"/>
    <w:rsid w:val="00DE5EFF"/>
    <w:rsid w:val="00E008C6"/>
    <w:rsid w:val="00E05124"/>
    <w:rsid w:val="00E45735"/>
    <w:rsid w:val="00E6168A"/>
    <w:rsid w:val="00E85BA2"/>
    <w:rsid w:val="00E94B58"/>
    <w:rsid w:val="00EA592D"/>
    <w:rsid w:val="00EF0DF7"/>
    <w:rsid w:val="00F06EA4"/>
    <w:rsid w:val="00F156C4"/>
    <w:rsid w:val="00F40051"/>
    <w:rsid w:val="00F67B4F"/>
    <w:rsid w:val="00FA1661"/>
    <w:rsid w:val="00FD4CA5"/>
    <w:rsid w:val="00FF2C2C"/>
    <w:rsid w:val="00FF3BAC"/>
    <w:rsid w:val="00FF78EF"/>
    <w:rsid w:val="00FF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EBF5649"/>
  <w15:docId w15:val="{358ADDF7-53D7-4473-8499-59B8BF4AB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CDE"/>
    <w:pPr>
      <w:tabs>
        <w:tab w:val="left" w:pos="5387"/>
        <w:tab w:val="left" w:pos="7938"/>
      </w:tabs>
      <w:ind w:right="851"/>
    </w:pPr>
    <w:rPr>
      <w:rFonts w:ascii="Arial" w:hAnsi="Arial"/>
      <w:sz w:val="22"/>
      <w:szCs w:val="22"/>
    </w:rPr>
  </w:style>
  <w:style w:type="paragraph" w:styleId="Rubrik1">
    <w:name w:val="heading 1"/>
    <w:basedOn w:val="Normal"/>
    <w:next w:val="Normal"/>
    <w:qFormat/>
    <w:rsid w:val="00E94B58"/>
    <w:pPr>
      <w:keepNext/>
      <w:spacing w:before="240" w:after="60"/>
      <w:outlineLvl w:val="0"/>
    </w:pPr>
    <w:rPr>
      <w:b/>
      <w:kern w:val="28"/>
      <w:sz w:val="28"/>
      <w:szCs w:val="28"/>
    </w:rPr>
  </w:style>
  <w:style w:type="paragraph" w:styleId="Rubrik2">
    <w:name w:val="heading 2"/>
    <w:basedOn w:val="Normal"/>
    <w:next w:val="Normal"/>
    <w:qFormat/>
    <w:rsid w:val="00D37FA2"/>
    <w:pPr>
      <w:keepNext/>
      <w:spacing w:before="240" w:after="60"/>
      <w:outlineLvl w:val="1"/>
    </w:pPr>
    <w:rPr>
      <w:b/>
      <w:sz w:val="24"/>
      <w:szCs w:val="24"/>
    </w:rPr>
  </w:style>
  <w:style w:type="paragraph" w:styleId="Rubrik3">
    <w:name w:val="heading 3"/>
    <w:basedOn w:val="Normal"/>
    <w:next w:val="Normal"/>
    <w:qFormat/>
    <w:rsid w:val="00D37FA2"/>
    <w:pPr>
      <w:keepNext/>
      <w:spacing w:before="240" w:after="60"/>
      <w:outlineLvl w:val="2"/>
    </w:pPr>
    <w:rPr>
      <w:b/>
    </w:rPr>
  </w:style>
  <w:style w:type="paragraph" w:styleId="Rubrik4">
    <w:name w:val="heading 4"/>
    <w:basedOn w:val="Normal"/>
    <w:next w:val="Normal"/>
    <w:rsid w:val="00BA76E4"/>
    <w:pPr>
      <w:keepNext/>
      <w:spacing w:before="240" w:after="60"/>
      <w:outlineLvl w:val="3"/>
    </w:pPr>
    <w:rPr>
      <w:b/>
    </w:rPr>
  </w:style>
  <w:style w:type="paragraph" w:styleId="Rubrik5">
    <w:name w:val="heading 5"/>
    <w:basedOn w:val="Normal"/>
    <w:next w:val="Normal"/>
    <w:rsid w:val="00BA76E4"/>
    <w:pPr>
      <w:spacing w:before="240" w:after="60"/>
      <w:outlineLvl w:val="4"/>
    </w:pPr>
    <w:rPr>
      <w:i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semiHidden/>
    <w:rsid w:val="004160A6"/>
    <w:rPr>
      <w:color w:val="0000FF"/>
      <w:u w:val="single"/>
    </w:rPr>
  </w:style>
  <w:style w:type="paragraph" w:styleId="Sidhuvud">
    <w:name w:val="header"/>
    <w:basedOn w:val="Normal"/>
    <w:rsid w:val="00662723"/>
    <w:pPr>
      <w:ind w:left="-794" w:right="0"/>
    </w:pPr>
    <w:rPr>
      <w:sz w:val="16"/>
      <w:szCs w:val="16"/>
    </w:rPr>
  </w:style>
  <w:style w:type="paragraph" w:styleId="Sidfot">
    <w:name w:val="footer"/>
    <w:basedOn w:val="Normal"/>
    <w:rsid w:val="00A04EF5"/>
    <w:pPr>
      <w:tabs>
        <w:tab w:val="center" w:pos="4536"/>
        <w:tab w:val="right" w:pos="9072"/>
      </w:tabs>
      <w:ind w:left="-794" w:right="0"/>
    </w:pPr>
    <w:rPr>
      <w:rFonts w:cs="Univers-Condensed"/>
      <w:color w:val="00B2FF"/>
      <w:sz w:val="18"/>
      <w:szCs w:val="18"/>
      <w:lang w:val="de-DE"/>
    </w:rPr>
  </w:style>
  <w:style w:type="paragraph" w:customStyle="1" w:styleId="Adress">
    <w:name w:val="Adress"/>
    <w:basedOn w:val="Normal"/>
    <w:rsid w:val="003D3CDE"/>
    <w:pPr>
      <w:ind w:right="0"/>
    </w:pPr>
  </w:style>
  <w:style w:type="paragraph" w:styleId="Brdtext">
    <w:name w:val="Body Text"/>
    <w:basedOn w:val="Normal"/>
    <w:rsid w:val="003D3CDE"/>
    <w:pPr>
      <w:spacing w:after="240" w:line="260" w:lineRule="exact"/>
    </w:pPr>
  </w:style>
  <w:style w:type="paragraph" w:styleId="Ballongtext">
    <w:name w:val="Balloon Text"/>
    <w:basedOn w:val="Normal"/>
    <w:semiHidden/>
    <w:rsid w:val="004160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6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svabs04\common$\Mallar\Brevmall%20med%20returadress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FEEFE8BBAF4144B37A42F70A78CA53" ma:contentTypeVersion="0" ma:contentTypeDescription="Skapa ett nytt dokument." ma:contentTypeScope="" ma:versionID="8807353850866b84f33a18954c8927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5AB0C4F-931D-4A8D-AD5A-7CC66E267F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619DE89-13A8-4A7A-B79A-59980A39CA0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ECC8813-0173-431A-AFEC-BF40D56577D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Brevmall med returadress</Template>
  <TotalTime>5</TotalTime>
  <Pages>1</Pages>
  <Words>167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Handläggare</vt:lpstr>
    </vt:vector>
  </TitlesOfParts>
  <Company>Tekniska Verken i Linköping AB</Company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Handläggare</dc:title>
  <dc:creator>Henric Rudin</dc:creator>
  <cp:lastModifiedBy>Henric Rudin</cp:lastModifiedBy>
  <cp:revision>3</cp:revision>
  <cp:lastPrinted>2018-03-21T13:20:00Z</cp:lastPrinted>
  <dcterms:created xsi:type="dcterms:W3CDTF">2025-03-21T13:02:00Z</dcterms:created>
  <dcterms:modified xsi:type="dcterms:W3CDTF">2025-03-21T13:08:00Z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0x010100D5FEEFE8BBAF4144B37A42F70A78CA53</vt:lpwstr>
  </property>
</Properties>
</file>